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D445DD" w14:paraId="16F31D2E" w14:textId="77777777" w:rsidTr="00B02ACF">
        <w:trPr>
          <w:trHeight w:val="4410"/>
        </w:trPr>
        <w:tc>
          <w:tcPr>
            <w:tcW w:w="3600" w:type="dxa"/>
            <w:vAlign w:val="bottom"/>
          </w:tcPr>
          <w:p w14:paraId="76C0AB4F" w14:textId="2C0390C9" w:rsidR="00D445DD" w:rsidRDefault="00D445DD" w:rsidP="00D445DD">
            <w:pPr>
              <w:tabs>
                <w:tab w:val="left" w:pos="99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0287" behindDoc="0" locked="0" layoutInCell="1" allowOverlap="1" wp14:anchorId="54014B6E" wp14:editId="0AC31755">
                  <wp:simplePos x="0" y="0"/>
                  <wp:positionH relativeFrom="column">
                    <wp:posOffset>149225</wp:posOffset>
                  </wp:positionH>
                  <wp:positionV relativeFrom="page">
                    <wp:posOffset>571500</wp:posOffset>
                  </wp:positionV>
                  <wp:extent cx="1921510" cy="1943100"/>
                  <wp:effectExtent l="323850" t="323850" r="326390" b="3238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8" b="1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943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5878E4F7" w14:textId="65A5553D" w:rsidR="00D445DD" w:rsidRDefault="00D445D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0F4CDE5" w14:textId="1B9F1D1F" w:rsidR="00D445DD" w:rsidRPr="007D0E22" w:rsidRDefault="00D445DD" w:rsidP="001B2ABD">
            <w:pPr>
              <w:pStyle w:val="Title"/>
              <w:rPr>
                <w:sz w:val="84"/>
                <w:szCs w:val="64"/>
              </w:rPr>
            </w:pPr>
            <w:r>
              <w:rPr>
                <w:sz w:val="84"/>
                <w:szCs w:val="64"/>
              </w:rPr>
              <w:t>Ahmed</w:t>
            </w:r>
            <w:r>
              <w:rPr>
                <w:sz w:val="84"/>
                <w:szCs w:val="64"/>
              </w:rPr>
              <w:br/>
              <w:t>abdelmoeen</w:t>
            </w:r>
          </w:p>
          <w:p w14:paraId="3A8B8ED4" w14:textId="51E7833E" w:rsidR="00D445DD" w:rsidRDefault="00D445DD" w:rsidP="001B2ABD">
            <w:pPr>
              <w:pStyle w:val="Subtitle"/>
            </w:pPr>
            <w:r>
              <w:rPr>
                <w:spacing w:val="0"/>
                <w:w w:val="100"/>
              </w:rPr>
              <w:t xml:space="preserve">Associate professor at faculty of Physical Education, </w:t>
            </w:r>
            <w:proofErr w:type="spellStart"/>
            <w:r>
              <w:rPr>
                <w:spacing w:val="0"/>
                <w:w w:val="100"/>
              </w:rPr>
              <w:t>Benha</w:t>
            </w:r>
            <w:proofErr w:type="spellEnd"/>
            <w:r>
              <w:rPr>
                <w:spacing w:val="0"/>
                <w:w w:val="100"/>
              </w:rPr>
              <w:t xml:space="preserve"> University</w:t>
            </w:r>
          </w:p>
        </w:tc>
      </w:tr>
      <w:tr w:rsidR="00D445DD" w14:paraId="5C1316F1" w14:textId="77777777" w:rsidTr="00B02ACF">
        <w:tc>
          <w:tcPr>
            <w:tcW w:w="3600" w:type="dxa"/>
          </w:tcPr>
          <w:p w14:paraId="60F42FB1" w14:textId="77777777" w:rsidR="00D445DD" w:rsidRDefault="00D445DD" w:rsidP="00036450"/>
          <w:sdt>
            <w:sdtPr>
              <w:id w:val="-1954003311"/>
              <w:placeholder>
                <w:docPart w:val="3935B626985045689416C3160E8B7C37"/>
              </w:placeholder>
              <w:temporary/>
              <w:showingPlcHdr/>
              <w15:appearance w15:val="hidden"/>
            </w:sdtPr>
            <w:sdtContent>
              <w:p w14:paraId="12D67C06" w14:textId="77777777" w:rsidR="00D445DD" w:rsidRPr="00CB0055" w:rsidRDefault="00D445DD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F7B579979CBF4356AB470BD310D3A1BA"/>
              </w:placeholder>
              <w:temporary/>
              <w:showingPlcHdr/>
              <w15:appearance w15:val="hidden"/>
            </w:sdtPr>
            <w:sdtContent>
              <w:p w14:paraId="49609E63" w14:textId="77777777" w:rsidR="00D445DD" w:rsidRDefault="00D445DD" w:rsidP="004D3011">
                <w:r w:rsidRPr="004D3011">
                  <w:t>PHONE:</w:t>
                </w:r>
              </w:p>
            </w:sdtContent>
          </w:sdt>
          <w:p w14:paraId="1AA91C40" w14:textId="5E1D82E4" w:rsidR="00D445DD" w:rsidRDefault="00D445DD" w:rsidP="004D3011">
            <w:r>
              <w:t>+201012089879</w:t>
            </w:r>
          </w:p>
          <w:p w14:paraId="64AD8662" w14:textId="77777777" w:rsidR="00D445DD" w:rsidRPr="004D3011" w:rsidRDefault="00D445DD" w:rsidP="004D3011"/>
          <w:sdt>
            <w:sdtPr>
              <w:id w:val="67859272"/>
              <w:placeholder>
                <w:docPart w:val="727A8B41E59C473390A7CDE1CC02F960"/>
              </w:placeholder>
              <w:temporary/>
              <w:showingPlcHdr/>
              <w15:appearance w15:val="hidden"/>
            </w:sdtPr>
            <w:sdtContent>
              <w:p w14:paraId="70095436" w14:textId="6B88B29E" w:rsidR="00D445DD" w:rsidRDefault="00D445DD" w:rsidP="004D3011">
                <w:r w:rsidRPr="004D3011">
                  <w:t>WEBSITE:</w:t>
                </w:r>
              </w:p>
            </w:sdtContent>
          </w:sdt>
          <w:p w14:paraId="4724C0EB" w14:textId="24629B0D" w:rsidR="008F6B05" w:rsidRDefault="008F6B05" w:rsidP="008F6B05">
            <w:hyperlink r:id="rId7" w:history="1">
              <w:r w:rsidRPr="00174E03">
                <w:rPr>
                  <w:rStyle w:val="Hyperlink"/>
                </w:rPr>
                <w:t>https://www.researchgate.net/profile/Ahmed-Abass</w:t>
              </w:r>
            </w:hyperlink>
          </w:p>
          <w:p w14:paraId="71F00DAF" w14:textId="5A27DB0A" w:rsidR="008F6B05" w:rsidRDefault="008F6B05" w:rsidP="004D3011">
            <w:hyperlink r:id="rId8" w:history="1">
              <w:r w:rsidRPr="00174E03">
                <w:rPr>
                  <w:rStyle w:val="Hyperlink"/>
                </w:rPr>
                <w:t>https://www.bu.edu.eg/staff/ahmed.abdelmoaen</w:t>
              </w:r>
            </w:hyperlink>
          </w:p>
          <w:p w14:paraId="3FD2EC0E" w14:textId="6E67412D" w:rsidR="00B02ACF" w:rsidRDefault="00B02ACF" w:rsidP="004D3011">
            <w:hyperlink r:id="rId9" w:history="1">
              <w:r w:rsidRPr="00174E03">
                <w:rPr>
                  <w:rStyle w:val="Hyperlink"/>
                </w:rPr>
                <w:t>https://www.linkedin.com/in/ahmed-abdelmoeen-a86aa310b/</w:t>
              </w:r>
            </w:hyperlink>
            <w:r>
              <w:t xml:space="preserve"> </w:t>
            </w:r>
          </w:p>
          <w:p w14:paraId="1B276171" w14:textId="33D65820" w:rsidR="008F6B05" w:rsidRDefault="00B02ACF" w:rsidP="004D3011">
            <w:hyperlink r:id="rId10" w:history="1">
              <w:r w:rsidRPr="00174E03">
                <w:rPr>
                  <w:rStyle w:val="Hyperlink"/>
                </w:rPr>
                <w:t>https://orcid.org/0000-0003-0111-4598</w:t>
              </w:r>
            </w:hyperlink>
          </w:p>
          <w:p w14:paraId="65E65449" w14:textId="77777777" w:rsidR="00B02ACF" w:rsidRDefault="00B02ACF" w:rsidP="004D3011"/>
          <w:p w14:paraId="16ED57C4" w14:textId="77777777" w:rsidR="00D445DD" w:rsidRDefault="00D445DD" w:rsidP="004D3011"/>
          <w:sdt>
            <w:sdtPr>
              <w:id w:val="-240260293"/>
              <w:placeholder>
                <w:docPart w:val="6F5DDCE8B856438DB46A03E1F56907B3"/>
              </w:placeholder>
              <w:temporary/>
              <w:showingPlcHdr/>
              <w15:appearance w15:val="hidden"/>
            </w:sdtPr>
            <w:sdtContent>
              <w:p w14:paraId="2A4CA66A" w14:textId="77777777" w:rsidR="00D445DD" w:rsidRDefault="00D445DD" w:rsidP="004D3011">
                <w:r w:rsidRPr="004D3011">
                  <w:t>EMAIL:</w:t>
                </w:r>
              </w:p>
            </w:sdtContent>
          </w:sdt>
          <w:p w14:paraId="5998EA6D" w14:textId="21B1DA15" w:rsidR="00D445DD" w:rsidRPr="007D0E22" w:rsidRDefault="00D445DD" w:rsidP="004D3011">
            <w:pPr>
              <w:rPr>
                <w:rStyle w:val="Hyperlink"/>
                <w:sz w:val="16"/>
                <w:szCs w:val="20"/>
              </w:rPr>
            </w:pPr>
            <w:hyperlink r:id="rId11" w:history="1">
              <w:r w:rsidRPr="00960C0F">
                <w:rPr>
                  <w:rStyle w:val="Hyperlink"/>
                  <w:sz w:val="16"/>
                  <w:szCs w:val="20"/>
                </w:rPr>
                <w:t>ahmed.abdelmoeen@fped.bu.edu.eg</w:t>
              </w:r>
            </w:hyperlink>
            <w:r>
              <w:rPr>
                <w:sz w:val="16"/>
                <w:szCs w:val="20"/>
              </w:rPr>
              <w:br/>
            </w:r>
            <w:hyperlink r:id="rId12" w:history="1">
              <w:r w:rsidRPr="00960C0F">
                <w:rPr>
                  <w:rStyle w:val="Hyperlink"/>
                </w:rPr>
                <w:t>dr.dodybusiness2020@gmail.com</w:t>
              </w:r>
            </w:hyperlink>
            <w:r>
              <w:t xml:space="preserve"> </w:t>
            </w:r>
          </w:p>
          <w:sdt>
            <w:sdtPr>
              <w:id w:val="-1444214663"/>
              <w:placeholder>
                <w:docPart w:val="7E4C12AC12124EFC857D0091B25C4F1E"/>
              </w:placeholder>
              <w:temporary/>
              <w:showingPlcHdr/>
              <w15:appearance w15:val="hidden"/>
            </w:sdtPr>
            <w:sdtContent>
              <w:p w14:paraId="5A664118" w14:textId="77777777" w:rsidR="00D445DD" w:rsidRPr="00CB0055" w:rsidRDefault="00D445DD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1FDC2C55" w14:textId="56E7EA13" w:rsidR="00D445DD" w:rsidRDefault="00D445DD" w:rsidP="004D3011">
            <w:r>
              <w:t xml:space="preserve">Travelling </w:t>
            </w:r>
          </w:p>
          <w:p w14:paraId="21692D2B" w14:textId="5E39A76B" w:rsidR="00D445DD" w:rsidRDefault="00D445DD" w:rsidP="007D0E22">
            <w:r>
              <w:t>Reading</w:t>
            </w:r>
          </w:p>
          <w:p w14:paraId="01A98878" w14:textId="6C136470" w:rsidR="00D445DD" w:rsidRDefault="00D445DD" w:rsidP="007D0E22">
            <w:r>
              <w:t>Working out</w:t>
            </w:r>
          </w:p>
          <w:p w14:paraId="64D8A83C" w14:textId="59F8A4AA" w:rsidR="00D445DD" w:rsidRDefault="00D445DD" w:rsidP="007D0E22">
            <w:r>
              <w:t>Getting to know people of a different culture.</w:t>
            </w:r>
          </w:p>
          <w:p w14:paraId="5AF68F41" w14:textId="7F9A295C" w:rsidR="00D445DD" w:rsidRPr="004D3011" w:rsidRDefault="00D445DD" w:rsidP="004D3011"/>
        </w:tc>
        <w:tc>
          <w:tcPr>
            <w:tcW w:w="720" w:type="dxa"/>
          </w:tcPr>
          <w:p w14:paraId="3FE29923" w14:textId="3F036F2C" w:rsidR="00D445DD" w:rsidRDefault="00D445D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C500042598064B43929D72FE1CB7FEB6"/>
              </w:placeholder>
              <w:temporary/>
              <w:showingPlcHdr/>
              <w15:appearance w15:val="hidden"/>
            </w:sdtPr>
            <w:sdtContent>
              <w:p w14:paraId="7319BC76" w14:textId="77777777" w:rsidR="00D445DD" w:rsidRDefault="00D445DD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5CDF7AF" w14:textId="7C2EC532" w:rsidR="00D445DD" w:rsidRPr="00B359E4" w:rsidRDefault="00D445DD" w:rsidP="005C3615">
            <w:pPr>
              <w:pStyle w:val="Heading4"/>
            </w:pPr>
            <w:r>
              <w:t>PhD. 2020</w:t>
            </w:r>
          </w:p>
          <w:p w14:paraId="69A3C798" w14:textId="4EC318A3" w:rsidR="00D445DD" w:rsidRDefault="00D445DD" w:rsidP="00036450">
            <w:hyperlink r:id="rId13" w:history="1">
              <w:r>
                <w:rPr>
                  <w:rStyle w:val="Hyperlink"/>
                  <w:rFonts w:ascii="Arial" w:hAnsi="Arial" w:cs="Arial"/>
                  <w:b/>
                  <w:bCs/>
                  <w:bdr w:val="none" w:sz="0" w:space="0" w:color="auto" w:frame="1"/>
                  <w:shd w:val="clear" w:color="auto" w:fill="FFFFFF"/>
                </w:rPr>
                <w:t>Designing a Technological Medium to Enhance the kinematical Variables of Certain Racket-Sports Skills</w:t>
              </w:r>
            </w:hyperlink>
          </w:p>
          <w:p w14:paraId="4B2CF5F3" w14:textId="77777777" w:rsidR="00D445DD" w:rsidRDefault="00D445DD" w:rsidP="00036450"/>
          <w:p w14:paraId="16E43C0E" w14:textId="59BA9163" w:rsidR="00D445DD" w:rsidRPr="00B359E4" w:rsidRDefault="00D445DD" w:rsidP="00B359E4">
            <w:pPr>
              <w:pStyle w:val="Heading4"/>
            </w:pPr>
            <w:proofErr w:type="spellStart"/>
            <w:r>
              <w:t>M</w:t>
            </w:r>
            <w:r w:rsidRPr="005C3615">
              <w:t>stsc</w:t>
            </w:r>
            <w:proofErr w:type="spellEnd"/>
            <w:r>
              <w:t>. 2016</w:t>
            </w:r>
          </w:p>
          <w:p w14:paraId="5E2FEAA8" w14:textId="6C4EED59" w:rsidR="00D445DD" w:rsidRDefault="00D445DD" w:rsidP="00036450">
            <w:hyperlink r:id="rId14" w:history="1">
              <w:r>
                <w:rPr>
                  <w:rStyle w:val="Hyperlink"/>
                  <w:rFonts w:ascii="Arial" w:hAnsi="Arial" w:cs="Arial"/>
                  <w:b/>
                  <w:bCs/>
                  <w:bdr w:val="none" w:sz="0" w:space="0" w:color="auto" w:frame="1"/>
                  <w:shd w:val="clear" w:color="auto" w:fill="FFFFFF"/>
                </w:rPr>
                <w:t>Setting up a battery test to measure the coordination ability for tennis junior</w:t>
              </w:r>
            </w:hyperlink>
          </w:p>
          <w:sdt>
            <w:sdtPr>
              <w:id w:val="1001553383"/>
              <w:placeholder>
                <w:docPart w:val="EF48BDFAAA1F438C9DBEB92FB4D48EF8"/>
              </w:placeholder>
              <w:temporary/>
              <w:showingPlcHdr/>
              <w15:appearance w15:val="hidden"/>
            </w:sdtPr>
            <w:sdtContent>
              <w:p w14:paraId="6F4A1CA6" w14:textId="77777777" w:rsidR="00D445DD" w:rsidRDefault="00D445DD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093A028C" w14:textId="2643EA5C" w:rsidR="00D445DD" w:rsidRDefault="00D445DD" w:rsidP="00B359E4">
            <w:pPr>
              <w:pStyle w:val="Heading4"/>
              <w:rPr>
                <w:bCs/>
              </w:rPr>
            </w:pPr>
            <w:proofErr w:type="spellStart"/>
            <w:r>
              <w:t>Benha</w:t>
            </w:r>
            <w:proofErr w:type="spellEnd"/>
            <w:r>
              <w:t xml:space="preserve"> university - </w:t>
            </w:r>
            <w:r w:rsidRPr="00036450">
              <w:t>Associate</w:t>
            </w:r>
            <w:r>
              <w:t xml:space="preserve"> Professor</w:t>
            </w:r>
          </w:p>
          <w:p w14:paraId="11805A40" w14:textId="3C7329B6" w:rsidR="00D445DD" w:rsidRPr="00036450" w:rsidRDefault="00D445DD" w:rsidP="00B359E4">
            <w:pPr>
              <w:pStyle w:val="Date"/>
            </w:pPr>
            <w:r>
              <w:t>2021</w:t>
            </w:r>
            <w:r w:rsidRPr="00036450">
              <w:t>–</w:t>
            </w:r>
            <w:r>
              <w:t xml:space="preserve"> Now</w:t>
            </w:r>
          </w:p>
          <w:p w14:paraId="0413153B" w14:textId="2746C755" w:rsidR="00D445DD" w:rsidRDefault="00D445DD" w:rsidP="00036450">
            <w:r>
              <w:t>Senior</w:t>
            </w:r>
            <w:r w:rsidRPr="00036450">
              <w:t xml:space="preserve"> </w:t>
            </w:r>
            <w:r>
              <w:t xml:space="preserve">lecturer At Physical Education college at </w:t>
            </w:r>
            <w:proofErr w:type="spellStart"/>
            <w:r>
              <w:t>Benha</w:t>
            </w:r>
            <w:proofErr w:type="spellEnd"/>
            <w:r>
              <w:t xml:space="preserve"> uni. </w:t>
            </w:r>
          </w:p>
          <w:p w14:paraId="6B2232F3" w14:textId="77777777" w:rsidR="00D445DD" w:rsidRDefault="00D445DD" w:rsidP="00036450"/>
          <w:p w14:paraId="0D0DC64F" w14:textId="77777777" w:rsidR="00D445DD" w:rsidRPr="004D3011" w:rsidRDefault="00D445DD" w:rsidP="00BE3133">
            <w:pPr>
              <w:pStyle w:val="Heading4"/>
              <w:rPr>
                <w:bCs/>
              </w:rPr>
            </w:pPr>
            <w:proofErr w:type="spellStart"/>
            <w:r>
              <w:t>Benha</w:t>
            </w:r>
            <w:proofErr w:type="spellEnd"/>
            <w:r>
              <w:t xml:space="preserve"> University</w:t>
            </w:r>
            <w:r w:rsidRPr="004D3011">
              <w:t xml:space="preserve"> </w:t>
            </w:r>
            <w:r>
              <w:t>–</w:t>
            </w:r>
            <w:r w:rsidRPr="004D3011">
              <w:t xml:space="preserve"> </w:t>
            </w:r>
            <w:r>
              <w:t>Coach of teams</w:t>
            </w:r>
          </w:p>
          <w:p w14:paraId="647D6C1C" w14:textId="77777777" w:rsidR="00D445DD" w:rsidRPr="004D3011" w:rsidRDefault="00D445DD" w:rsidP="00BE3133">
            <w:pPr>
              <w:pStyle w:val="Date"/>
            </w:pPr>
            <w:r>
              <w:t>2017</w:t>
            </w:r>
            <w:r w:rsidRPr="004D3011">
              <w:t>–</w:t>
            </w:r>
            <w:r>
              <w:t xml:space="preserve"> Now</w:t>
            </w:r>
          </w:p>
          <w:p w14:paraId="736ECC8E" w14:textId="13F754C8" w:rsidR="00D445DD" w:rsidRDefault="00D445DD" w:rsidP="00BE3133">
            <w:r>
              <w:t xml:space="preserve">Coach of </w:t>
            </w:r>
            <w:proofErr w:type="spellStart"/>
            <w:r>
              <w:t>Benha</w:t>
            </w:r>
            <w:proofErr w:type="spellEnd"/>
            <w:r>
              <w:t xml:space="preserve"> </w:t>
            </w:r>
            <w:r>
              <w:t>U</w:t>
            </w:r>
            <w:r>
              <w:t xml:space="preserve">niversity </w:t>
            </w:r>
            <w:r>
              <w:t>T</w:t>
            </w:r>
            <w:r>
              <w:t xml:space="preserve">able </w:t>
            </w:r>
            <w:r>
              <w:t>T</w:t>
            </w:r>
            <w:r>
              <w:t xml:space="preserve">ennis team till 2020 and </w:t>
            </w:r>
            <w:r>
              <w:t>T</w:t>
            </w:r>
            <w:r>
              <w:t>ennis team 2021- now</w:t>
            </w:r>
          </w:p>
          <w:p w14:paraId="2C171859" w14:textId="77777777" w:rsidR="00D445DD" w:rsidRPr="00BE3133" w:rsidRDefault="00D445DD" w:rsidP="00BE3133"/>
          <w:p w14:paraId="1A098F2A" w14:textId="2E46F697" w:rsidR="00D445DD" w:rsidRPr="004D3011" w:rsidRDefault="00D445DD" w:rsidP="00B359E4">
            <w:pPr>
              <w:pStyle w:val="Heading4"/>
              <w:rPr>
                <w:bCs/>
              </w:rPr>
            </w:pPr>
            <w:r>
              <w:t>Fitness Trainer</w:t>
            </w:r>
          </w:p>
          <w:p w14:paraId="7BC5ED89" w14:textId="4C61ACE1" w:rsidR="00D445DD" w:rsidRPr="004D3011" w:rsidRDefault="00D445DD" w:rsidP="00B359E4">
            <w:pPr>
              <w:pStyle w:val="Date"/>
            </w:pPr>
            <w:r>
              <w:t xml:space="preserve">2015 </w:t>
            </w:r>
            <w:r w:rsidRPr="004D3011">
              <w:t>–</w:t>
            </w:r>
            <w:r>
              <w:t xml:space="preserve"> Now</w:t>
            </w:r>
          </w:p>
          <w:p w14:paraId="73369235" w14:textId="7EE00BEF" w:rsidR="00D445DD" w:rsidRPr="004D3011" w:rsidRDefault="00D445DD" w:rsidP="004D3011">
            <w:r>
              <w:t>Working</w:t>
            </w:r>
            <w:r w:rsidRPr="004D3011">
              <w:t xml:space="preserve"> </w:t>
            </w:r>
            <w:r>
              <w:t>as a Fitness Trainer at many clubs in tennis team and now having my own academy (FIT AND FEAT FITNESS ACADEMY).</w:t>
            </w:r>
          </w:p>
          <w:p w14:paraId="214059F9" w14:textId="63FB594D" w:rsidR="00D445DD" w:rsidRDefault="00D445DD" w:rsidP="00036450"/>
          <w:p w14:paraId="78108BC8" w14:textId="77777777" w:rsidR="00D445DD" w:rsidRDefault="00D445DD" w:rsidP="008936AC">
            <w:pPr>
              <w:pStyle w:val="Heading4"/>
            </w:pPr>
            <w:r>
              <w:t>International Academy of Sports Science and Technology (IASST)</w:t>
            </w:r>
            <w:r w:rsidRPr="004D3011">
              <w:t xml:space="preserve"> instructor</w:t>
            </w:r>
            <w:r>
              <w:t xml:space="preserve"> </w:t>
            </w:r>
          </w:p>
          <w:p w14:paraId="1B77DDA3" w14:textId="6DC6A0B7" w:rsidR="00D445DD" w:rsidRPr="008936AC" w:rsidRDefault="00D445DD" w:rsidP="008936AC">
            <w:pPr>
              <w:pStyle w:val="Date"/>
            </w:pPr>
            <w:r>
              <w:t xml:space="preserve">2022 </w:t>
            </w:r>
            <w:r w:rsidRPr="004D3011">
              <w:t>–</w:t>
            </w:r>
            <w:r>
              <w:t xml:space="preserve"> Now</w:t>
            </w:r>
          </w:p>
          <w:p w14:paraId="3C9DC09B" w14:textId="6D2DA33B" w:rsidR="00D445DD" w:rsidRDefault="00D445DD" w:rsidP="008936AC">
            <w:r>
              <w:t xml:space="preserve">Lecturer at </w:t>
            </w:r>
            <w:r>
              <w:t xml:space="preserve">(IASST) </w:t>
            </w:r>
            <w:r>
              <w:t>in CPT, CFT and CSCS courses</w:t>
            </w:r>
          </w:p>
          <w:sdt>
            <w:sdtPr>
              <w:id w:val="1669594239"/>
              <w:placeholder>
                <w:docPart w:val="1500FB0F43AF4BC8B1F403B191B4F4F6"/>
              </w:placeholder>
              <w:temporary/>
              <w:showingPlcHdr/>
              <w15:appearance w15:val="hidden"/>
            </w:sdtPr>
            <w:sdtContent>
              <w:p w14:paraId="3CC86F43" w14:textId="77777777" w:rsidR="00D445DD" w:rsidRDefault="00D445DD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706133F4" w14:textId="77777777" w:rsidR="00D445DD" w:rsidRPr="004D3011" w:rsidRDefault="00D445DD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5544E5D1" wp14:editId="7416095B">
                  <wp:extent cx="434340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63640CC4" w14:textId="77777777" w:rsidR="0043117B" w:rsidRDefault="00000000" w:rsidP="000C45FF">
      <w:pPr>
        <w:tabs>
          <w:tab w:val="left" w:pos="990"/>
        </w:tabs>
      </w:pPr>
    </w:p>
    <w:sectPr w:rsidR="0043117B" w:rsidSect="000C45FF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5C37F" w14:textId="77777777" w:rsidR="00E24800" w:rsidRDefault="00E24800" w:rsidP="000C45FF">
      <w:r>
        <w:separator/>
      </w:r>
    </w:p>
  </w:endnote>
  <w:endnote w:type="continuationSeparator" w:id="0">
    <w:p w14:paraId="167CA345" w14:textId="77777777" w:rsidR="00E24800" w:rsidRDefault="00E2480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2DA7" w14:textId="77777777" w:rsidR="00E24800" w:rsidRDefault="00E24800" w:rsidP="000C45FF">
      <w:r>
        <w:separator/>
      </w:r>
    </w:p>
  </w:footnote>
  <w:footnote w:type="continuationSeparator" w:id="0">
    <w:p w14:paraId="06DDF8AA" w14:textId="77777777" w:rsidR="00E24800" w:rsidRDefault="00E2480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CE7A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DE5F92" wp14:editId="3B052FD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E22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C3615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4FE1"/>
    <w:rsid w:val="007867A0"/>
    <w:rsid w:val="007927F5"/>
    <w:rsid w:val="007D0E22"/>
    <w:rsid w:val="00802CA0"/>
    <w:rsid w:val="008936AC"/>
    <w:rsid w:val="008F6B05"/>
    <w:rsid w:val="009260CD"/>
    <w:rsid w:val="00940A66"/>
    <w:rsid w:val="00952C25"/>
    <w:rsid w:val="00A2118D"/>
    <w:rsid w:val="00AD0A50"/>
    <w:rsid w:val="00AD76E2"/>
    <w:rsid w:val="00B02ACF"/>
    <w:rsid w:val="00B20152"/>
    <w:rsid w:val="00B359E4"/>
    <w:rsid w:val="00B57D98"/>
    <w:rsid w:val="00B70850"/>
    <w:rsid w:val="00BE3133"/>
    <w:rsid w:val="00C066B6"/>
    <w:rsid w:val="00C37BA1"/>
    <w:rsid w:val="00C4674C"/>
    <w:rsid w:val="00C506CF"/>
    <w:rsid w:val="00C54E68"/>
    <w:rsid w:val="00C72BED"/>
    <w:rsid w:val="00C9578B"/>
    <w:rsid w:val="00CB0055"/>
    <w:rsid w:val="00D2522B"/>
    <w:rsid w:val="00D422DE"/>
    <w:rsid w:val="00D445DD"/>
    <w:rsid w:val="00D5459D"/>
    <w:rsid w:val="00D7547F"/>
    <w:rsid w:val="00DA1F4D"/>
    <w:rsid w:val="00DD172A"/>
    <w:rsid w:val="00E24800"/>
    <w:rsid w:val="00E25A26"/>
    <w:rsid w:val="00E4381A"/>
    <w:rsid w:val="00E55D74"/>
    <w:rsid w:val="00E70CCB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0E5F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F6B05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9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.edu.eg/staff/ahmed.abdelmoaen" TargetMode="External"/><Relationship Id="rId13" Type="http://schemas.openxmlformats.org/officeDocument/2006/relationships/hyperlink" Target="https://www.researchgate.net/publication/347889672_Designing_a_Technological_Medium_to_Enhance_the_kinematical_Variables_of_Certain_Racket-Sports_Skills?_sg%5B0%5D=9x8h8-ujvXYEXhwiOvwpOTrpvbsJ9cDzIFrQLo2C4L7kFCTyglkmE5SOWy_ujuSYEtCol2KhHxW-DeSixDiHZ24SLPYWXMHJPDosiBHU.g_C2Cnl-2B2dxSJ4zCJkW3ftex0NmkXP2j12UynIno6NRM8hPZLtTH2iqcyQ9BWFdaWgJFtLFYvMu_g0X-fE-A" TargetMode="Externa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https://www.researchgate.net/profile/Ahmed-Abass" TargetMode="External"/><Relationship Id="rId12" Type="http://schemas.openxmlformats.org/officeDocument/2006/relationships/hyperlink" Target="mailto:dr.dodybusiness2020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ahmed.abdelmoeen@fped.bu.edu.eg" TargetMode="External"/><Relationship Id="rId5" Type="http://schemas.openxmlformats.org/officeDocument/2006/relationships/endnotes" Target="endnotes.xml"/><Relationship Id="rId15" Type="http://schemas.openxmlformats.org/officeDocument/2006/relationships/chart" Target="charts/chart1.xml"/><Relationship Id="rId10" Type="http://schemas.openxmlformats.org/officeDocument/2006/relationships/hyperlink" Target="https://orcid.org/0000-0003-0111-4598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linkedin.com/in/ahmed-abdelmoeen-a86aa310b/" TargetMode="External"/><Relationship Id="rId14" Type="http://schemas.openxmlformats.org/officeDocument/2006/relationships/hyperlink" Target="https://www.researchgate.net/publication/308266225_bna_btaryt_akhtbar_lqyas_alqdrat_altwafqyt_lnashy_altns_Setting_up_a_battery_test_to_measure_the_coordination_ability_for_tennis_junior?_sg%5B0%5D=9x8h8-ujvXYEXhwiOvwpOTrpvbsJ9cDzIFrQLo2C4L7kFCTyglkmE5SOWy_ujuSYEtCol2KhHxW-DeSixDiHZ24SLPYWXMHJPDosiBHU.g_C2Cnl-2B2dxSJ4zCJkW3ftex0NmkXP2j12UynIno6NRM8hPZLtTH2iqcyQ9BWFdaWgJFtLFYvMu_g0X-fE-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dle\AppData\Roaming\Microsoft\Templates\Bold%20modern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Microsoft Office</c:v>
                </c:pt>
                <c:pt idx="1">
                  <c:v>Comunications</c:v>
                </c:pt>
                <c:pt idx="2">
                  <c:v>German</c:v>
                </c:pt>
                <c:pt idx="3">
                  <c:v>English</c:v>
                </c:pt>
                <c:pt idx="4">
                  <c:v>Persentation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0.8</c:v>
                </c:pt>
                <c:pt idx="1">
                  <c:v>0.9</c:v>
                </c:pt>
                <c:pt idx="2">
                  <c:v>0.1</c:v>
                </c:pt>
                <c:pt idx="3">
                  <c:v>0.75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35B626985045689416C3160E8B7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844DC-DFF4-4B31-B542-18E0613181FC}"/>
      </w:docPartPr>
      <w:docPartBody>
        <w:p w:rsidR="00000000" w:rsidRDefault="001324ED" w:rsidP="001324ED">
          <w:pPr>
            <w:pStyle w:val="3935B626985045689416C3160E8B7C37"/>
          </w:pPr>
          <w:r w:rsidRPr="00CB0055">
            <w:t>Contact</w:t>
          </w:r>
        </w:p>
      </w:docPartBody>
    </w:docPart>
    <w:docPart>
      <w:docPartPr>
        <w:name w:val="F7B579979CBF4356AB470BD310D3A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063F1-E823-4015-BFEA-7DFA30FCC295}"/>
      </w:docPartPr>
      <w:docPartBody>
        <w:p w:rsidR="00000000" w:rsidRDefault="001324ED" w:rsidP="001324ED">
          <w:pPr>
            <w:pStyle w:val="F7B579979CBF4356AB470BD310D3A1BA"/>
          </w:pPr>
          <w:r w:rsidRPr="004D3011">
            <w:t>PHONE:</w:t>
          </w:r>
        </w:p>
      </w:docPartBody>
    </w:docPart>
    <w:docPart>
      <w:docPartPr>
        <w:name w:val="727A8B41E59C473390A7CDE1CC02F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F8049-B604-4F16-978E-D25B30104049}"/>
      </w:docPartPr>
      <w:docPartBody>
        <w:p w:rsidR="00000000" w:rsidRDefault="001324ED" w:rsidP="001324ED">
          <w:pPr>
            <w:pStyle w:val="727A8B41E59C473390A7CDE1CC02F960"/>
          </w:pPr>
          <w:r w:rsidRPr="004D3011">
            <w:t>WEBSITE:</w:t>
          </w:r>
        </w:p>
      </w:docPartBody>
    </w:docPart>
    <w:docPart>
      <w:docPartPr>
        <w:name w:val="6F5DDCE8B856438DB46A03E1F5690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51553-AEF2-41D6-AA6D-771FC24D1157}"/>
      </w:docPartPr>
      <w:docPartBody>
        <w:p w:rsidR="00000000" w:rsidRDefault="001324ED" w:rsidP="001324ED">
          <w:pPr>
            <w:pStyle w:val="6F5DDCE8B856438DB46A03E1F56907B3"/>
          </w:pPr>
          <w:r w:rsidRPr="004D3011">
            <w:t>EMAIL:</w:t>
          </w:r>
        </w:p>
      </w:docPartBody>
    </w:docPart>
    <w:docPart>
      <w:docPartPr>
        <w:name w:val="7E4C12AC12124EFC857D0091B25C4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61C30-96D0-4AFE-9E0C-8D020751EA8D}"/>
      </w:docPartPr>
      <w:docPartBody>
        <w:p w:rsidR="00000000" w:rsidRDefault="001324ED" w:rsidP="001324ED">
          <w:pPr>
            <w:pStyle w:val="7E4C12AC12124EFC857D0091B25C4F1E"/>
          </w:pPr>
          <w:r w:rsidRPr="00CB0055">
            <w:t>Hobbies</w:t>
          </w:r>
        </w:p>
      </w:docPartBody>
    </w:docPart>
    <w:docPart>
      <w:docPartPr>
        <w:name w:val="C500042598064B43929D72FE1CB7F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E4A8F-1E36-427D-A758-36625631B32D}"/>
      </w:docPartPr>
      <w:docPartBody>
        <w:p w:rsidR="00000000" w:rsidRDefault="001324ED" w:rsidP="001324ED">
          <w:pPr>
            <w:pStyle w:val="C500042598064B43929D72FE1CB7FEB6"/>
          </w:pPr>
          <w:r w:rsidRPr="00036450">
            <w:t>EDUCATION</w:t>
          </w:r>
        </w:p>
      </w:docPartBody>
    </w:docPart>
    <w:docPart>
      <w:docPartPr>
        <w:name w:val="EF48BDFAAA1F438C9DBEB92FB4D48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2920C-F7BA-4017-B002-600BB9359B42}"/>
      </w:docPartPr>
      <w:docPartBody>
        <w:p w:rsidR="00000000" w:rsidRDefault="001324ED" w:rsidP="001324ED">
          <w:pPr>
            <w:pStyle w:val="EF48BDFAAA1F438C9DBEB92FB4D48EF8"/>
          </w:pPr>
          <w:r w:rsidRPr="00036450">
            <w:t>WORK EXPERIENCE</w:t>
          </w:r>
        </w:p>
      </w:docPartBody>
    </w:docPart>
    <w:docPart>
      <w:docPartPr>
        <w:name w:val="1500FB0F43AF4BC8B1F403B191B4F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9C656-7812-4D2A-B0BB-D458C81A36B2}"/>
      </w:docPartPr>
      <w:docPartBody>
        <w:p w:rsidR="00000000" w:rsidRDefault="001324ED" w:rsidP="001324ED">
          <w:pPr>
            <w:pStyle w:val="1500FB0F43AF4BC8B1F403B191B4F4F6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ED"/>
    <w:rsid w:val="001324ED"/>
    <w:rsid w:val="008F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1324ED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A84756107E44BEA5F2284841878388">
    <w:name w:val="F9A84756107E44BEA5F2284841878388"/>
  </w:style>
  <w:style w:type="paragraph" w:customStyle="1" w:styleId="AD8B35525B0E47C795FAF47C0B124ABB">
    <w:name w:val="AD8B35525B0E47C795FAF47C0B124ABB"/>
  </w:style>
  <w:style w:type="paragraph" w:customStyle="1" w:styleId="5C9FC233322B452EAF316902A6E46980">
    <w:name w:val="5C9FC233322B452EAF316902A6E46980"/>
  </w:style>
  <w:style w:type="paragraph" w:customStyle="1" w:styleId="32C20F11E63F4DFC97495AA917E8E7F3">
    <w:name w:val="32C20F11E63F4DFC97495AA917E8E7F3"/>
  </w:style>
  <w:style w:type="paragraph" w:customStyle="1" w:styleId="65B7034404874DDC84980FC3FC3E94C5">
    <w:name w:val="65B7034404874DDC84980FC3FC3E94C5"/>
  </w:style>
  <w:style w:type="paragraph" w:customStyle="1" w:styleId="56AD0B7A56BC4BA392111B56D466B0CE">
    <w:name w:val="56AD0B7A56BC4BA392111B56D466B0CE"/>
  </w:style>
  <w:style w:type="paragraph" w:customStyle="1" w:styleId="20A251F2BE6D4CD8800782D15EB527A8">
    <w:name w:val="20A251F2BE6D4CD8800782D15EB527A8"/>
  </w:style>
  <w:style w:type="paragraph" w:customStyle="1" w:styleId="37FD26D99C0047A6A04B712F6276BBDF">
    <w:name w:val="37FD26D99C0047A6A04B712F6276BBDF"/>
  </w:style>
  <w:style w:type="paragraph" w:customStyle="1" w:styleId="AAF392834C8B4ED9BBC46111C996ABB3">
    <w:name w:val="AAF392834C8B4ED9BBC46111C996ABB3"/>
  </w:style>
  <w:style w:type="paragraph" w:customStyle="1" w:styleId="EB00D631843A4734B5866605AF8D2D57">
    <w:name w:val="EB00D631843A4734B5866605AF8D2D5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AB838B63C4CA4E7EACE26E6A9A8562D6">
    <w:name w:val="AB838B63C4CA4E7EACE26E6A9A8562D6"/>
  </w:style>
  <w:style w:type="paragraph" w:customStyle="1" w:styleId="1C87B72091FE4D9696EADDE71BDAE4BB">
    <w:name w:val="1C87B72091FE4D9696EADDE71BDAE4BB"/>
  </w:style>
  <w:style w:type="paragraph" w:customStyle="1" w:styleId="92375F9EFF32409EB1255577B99A6D3A">
    <w:name w:val="92375F9EFF32409EB1255577B99A6D3A"/>
  </w:style>
  <w:style w:type="paragraph" w:customStyle="1" w:styleId="C6901C43A0E34DC093D9170D5CC38DD3">
    <w:name w:val="C6901C43A0E34DC093D9170D5CC38DD3"/>
  </w:style>
  <w:style w:type="paragraph" w:customStyle="1" w:styleId="2D5138A428384258B9F8B8BF03C3D512">
    <w:name w:val="2D5138A428384258B9F8B8BF03C3D512"/>
  </w:style>
  <w:style w:type="paragraph" w:customStyle="1" w:styleId="29FF75BE68924B57A17672E740C9760A">
    <w:name w:val="29FF75BE68924B57A17672E740C9760A"/>
  </w:style>
  <w:style w:type="paragraph" w:customStyle="1" w:styleId="982285FD6C9F494DBA8993A2AB025324">
    <w:name w:val="982285FD6C9F494DBA8993A2AB025324"/>
  </w:style>
  <w:style w:type="paragraph" w:customStyle="1" w:styleId="0BC0721960354C9B8C329928902DB172">
    <w:name w:val="0BC0721960354C9B8C329928902DB172"/>
  </w:style>
  <w:style w:type="paragraph" w:customStyle="1" w:styleId="BC16AC2368504DBFBF7FFDBE9B0AF4CC">
    <w:name w:val="BC16AC2368504DBFBF7FFDBE9B0AF4CC"/>
  </w:style>
  <w:style w:type="paragraph" w:customStyle="1" w:styleId="8766F60D7FDC41ABBDF9BE1C74DE593E">
    <w:name w:val="8766F60D7FDC41ABBDF9BE1C74DE593E"/>
  </w:style>
  <w:style w:type="paragraph" w:customStyle="1" w:styleId="E6432BA62B3145A3AB73CB6E37647F50">
    <w:name w:val="E6432BA62B3145A3AB73CB6E37647F50"/>
  </w:style>
  <w:style w:type="paragraph" w:customStyle="1" w:styleId="9C7D7CF65879423583777AA0F8A9E752">
    <w:name w:val="9C7D7CF65879423583777AA0F8A9E752"/>
  </w:style>
  <w:style w:type="paragraph" w:customStyle="1" w:styleId="1D78CF15405A4B369B0291453B9BF196">
    <w:name w:val="1D78CF15405A4B369B0291453B9BF196"/>
  </w:style>
  <w:style w:type="paragraph" w:customStyle="1" w:styleId="9921C073457340B598AEB3EB7BA8BE53">
    <w:name w:val="9921C073457340B598AEB3EB7BA8BE53"/>
  </w:style>
  <w:style w:type="paragraph" w:customStyle="1" w:styleId="C6A7839BB6EA4389AAE4557CDC0230EF">
    <w:name w:val="C6A7839BB6EA4389AAE4557CDC0230EF"/>
  </w:style>
  <w:style w:type="paragraph" w:customStyle="1" w:styleId="88A5AEF7DF334F35955A62665E983A88">
    <w:name w:val="88A5AEF7DF334F35955A62665E983A88"/>
  </w:style>
  <w:style w:type="paragraph" w:customStyle="1" w:styleId="ED9EE5152FB545E9A16DC756C8CF8BC6">
    <w:name w:val="ED9EE5152FB545E9A16DC756C8CF8BC6"/>
  </w:style>
  <w:style w:type="paragraph" w:customStyle="1" w:styleId="4AC20A62C47F4C3F9EE7EAF686AB00F3">
    <w:name w:val="4AC20A62C47F4C3F9EE7EAF686AB00F3"/>
  </w:style>
  <w:style w:type="paragraph" w:customStyle="1" w:styleId="F49EBDA592344510BB2364D95F5DA071">
    <w:name w:val="F49EBDA592344510BB2364D95F5DA071"/>
  </w:style>
  <w:style w:type="paragraph" w:customStyle="1" w:styleId="11CF7B8B24C9404ABF58E48FD0FEF9EC">
    <w:name w:val="11CF7B8B24C9404ABF58E48FD0FEF9EC"/>
  </w:style>
  <w:style w:type="paragraph" w:customStyle="1" w:styleId="B45B634745DE4E3B8A1DDB70A2DC69E0">
    <w:name w:val="B45B634745DE4E3B8A1DDB70A2DC69E0"/>
  </w:style>
  <w:style w:type="paragraph" w:customStyle="1" w:styleId="2AEAD93756584192AF813FE1FB3EB6C5">
    <w:name w:val="2AEAD93756584192AF813FE1FB3EB6C5"/>
  </w:style>
  <w:style w:type="paragraph" w:customStyle="1" w:styleId="92930D18E9674A649A6ADCF2CADC34CF">
    <w:name w:val="92930D18E9674A649A6ADCF2CADC34CF"/>
  </w:style>
  <w:style w:type="paragraph" w:customStyle="1" w:styleId="E4EDBD3A27A8463D982443EF5E54FD58">
    <w:name w:val="E4EDBD3A27A8463D982443EF5E54FD58"/>
  </w:style>
  <w:style w:type="paragraph" w:customStyle="1" w:styleId="CD36A51A71FA4DD685DC47547F2840F8">
    <w:name w:val="CD36A51A71FA4DD685DC47547F2840F8"/>
  </w:style>
  <w:style w:type="paragraph" w:customStyle="1" w:styleId="F1996B54EF2D4208BCEB6A5103FD17EF">
    <w:name w:val="F1996B54EF2D4208BCEB6A5103FD17EF"/>
  </w:style>
  <w:style w:type="paragraph" w:customStyle="1" w:styleId="D50E40E9279B4A728C22E96751394C94">
    <w:name w:val="D50E40E9279B4A728C22E96751394C94"/>
  </w:style>
  <w:style w:type="paragraph" w:customStyle="1" w:styleId="C55F661F87404686B3085170433C0666">
    <w:name w:val="C55F661F87404686B3085170433C0666"/>
  </w:style>
  <w:style w:type="paragraph" w:customStyle="1" w:styleId="268AB7A00E4142D7B36F239C6D8D498E">
    <w:name w:val="268AB7A00E4142D7B36F239C6D8D498E"/>
  </w:style>
  <w:style w:type="paragraph" w:customStyle="1" w:styleId="6EB99AC65A1B4D43B88D22DDA0A9DA1E">
    <w:name w:val="6EB99AC65A1B4D43B88D22DDA0A9DA1E"/>
  </w:style>
  <w:style w:type="character" w:customStyle="1" w:styleId="Heading2Char">
    <w:name w:val="Heading 2 Char"/>
    <w:basedOn w:val="DefaultParagraphFont"/>
    <w:link w:val="Heading2"/>
    <w:uiPriority w:val="9"/>
    <w:rsid w:val="001324ED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126627BA7C5449F931A98CFFF08B9B1">
    <w:name w:val="F126627BA7C5449F931A98CFFF08B9B1"/>
  </w:style>
  <w:style w:type="paragraph" w:customStyle="1" w:styleId="1ACA7CEAD25B4E879B64488B5856842D">
    <w:name w:val="1ACA7CEAD25B4E879B64488B5856842D"/>
    <w:rsid w:val="001324ED"/>
  </w:style>
  <w:style w:type="paragraph" w:customStyle="1" w:styleId="7C77E45C27F343848F2C3578EDFE818F">
    <w:name w:val="7C77E45C27F343848F2C3578EDFE818F"/>
    <w:rsid w:val="001324ED"/>
  </w:style>
  <w:style w:type="paragraph" w:customStyle="1" w:styleId="94FD4DAAC7D945FB8580685BEB38B48B">
    <w:name w:val="94FD4DAAC7D945FB8580685BEB38B48B"/>
    <w:rsid w:val="001324ED"/>
  </w:style>
  <w:style w:type="paragraph" w:customStyle="1" w:styleId="84365550DF9746D38CB4C96ABAF1BBB7">
    <w:name w:val="84365550DF9746D38CB4C96ABAF1BBB7"/>
    <w:rsid w:val="001324ED"/>
  </w:style>
  <w:style w:type="paragraph" w:customStyle="1" w:styleId="A6CFCB14E2DD49ABBFA1FB5C49BF5050">
    <w:name w:val="A6CFCB14E2DD49ABBFA1FB5C49BF5050"/>
    <w:rsid w:val="001324ED"/>
  </w:style>
  <w:style w:type="paragraph" w:customStyle="1" w:styleId="E61B3FFC4DB14EABBADB8633CB76F311">
    <w:name w:val="E61B3FFC4DB14EABBADB8633CB76F311"/>
    <w:rsid w:val="001324ED"/>
  </w:style>
  <w:style w:type="paragraph" w:customStyle="1" w:styleId="D58735ED74A04ADEA1194C0E8AAE828B">
    <w:name w:val="D58735ED74A04ADEA1194C0E8AAE828B"/>
    <w:rsid w:val="001324ED"/>
  </w:style>
  <w:style w:type="paragraph" w:customStyle="1" w:styleId="5CAF19B7601044FF94659A181CAD6F5C">
    <w:name w:val="5CAF19B7601044FF94659A181CAD6F5C"/>
    <w:rsid w:val="001324ED"/>
  </w:style>
  <w:style w:type="paragraph" w:customStyle="1" w:styleId="87E63196D96F4BD88D303845AB92C45A">
    <w:name w:val="87E63196D96F4BD88D303845AB92C45A"/>
    <w:rsid w:val="001324ED"/>
  </w:style>
  <w:style w:type="paragraph" w:customStyle="1" w:styleId="E9421737E7644DE3A0D3516EBD93FEF2">
    <w:name w:val="E9421737E7644DE3A0D3516EBD93FEF2"/>
    <w:rsid w:val="001324ED"/>
  </w:style>
  <w:style w:type="paragraph" w:customStyle="1" w:styleId="AA985639493C4B8AAE1A918AD810AB1E">
    <w:name w:val="AA985639493C4B8AAE1A918AD810AB1E"/>
    <w:rsid w:val="001324ED"/>
  </w:style>
  <w:style w:type="paragraph" w:customStyle="1" w:styleId="6A6BBC9C6A1647AF93A1B3444BC46F9F">
    <w:name w:val="6A6BBC9C6A1647AF93A1B3444BC46F9F"/>
    <w:rsid w:val="001324ED"/>
  </w:style>
  <w:style w:type="paragraph" w:customStyle="1" w:styleId="DDF4C554BE8A481690F14EF60368DC37">
    <w:name w:val="DDF4C554BE8A481690F14EF60368DC37"/>
    <w:rsid w:val="001324ED"/>
  </w:style>
  <w:style w:type="paragraph" w:customStyle="1" w:styleId="5C10BA7D4B48484EA36562F8540660B9">
    <w:name w:val="5C10BA7D4B48484EA36562F8540660B9"/>
    <w:rsid w:val="001324ED"/>
  </w:style>
  <w:style w:type="paragraph" w:customStyle="1" w:styleId="AA63141BD3F847E489626046925E97C5">
    <w:name w:val="AA63141BD3F847E489626046925E97C5"/>
    <w:rsid w:val="001324ED"/>
  </w:style>
  <w:style w:type="paragraph" w:customStyle="1" w:styleId="DF54EB89F7CE4543853DD9059557052A">
    <w:name w:val="DF54EB89F7CE4543853DD9059557052A"/>
    <w:rsid w:val="001324ED"/>
  </w:style>
  <w:style w:type="paragraph" w:customStyle="1" w:styleId="A372A4BB237A47E48EF5892FDCEDB550">
    <w:name w:val="A372A4BB237A47E48EF5892FDCEDB550"/>
    <w:rsid w:val="001324ED"/>
  </w:style>
  <w:style w:type="paragraph" w:customStyle="1" w:styleId="E5B6F2DEE6094603892A1B5F3362DC70">
    <w:name w:val="E5B6F2DEE6094603892A1B5F3362DC70"/>
    <w:rsid w:val="001324ED"/>
  </w:style>
  <w:style w:type="paragraph" w:customStyle="1" w:styleId="29A5068E96324B3BAF772460E590E033">
    <w:name w:val="29A5068E96324B3BAF772460E590E033"/>
    <w:rsid w:val="001324ED"/>
  </w:style>
  <w:style w:type="paragraph" w:customStyle="1" w:styleId="7733007C390F423287D564968FD78747">
    <w:name w:val="7733007C390F423287D564968FD78747"/>
    <w:rsid w:val="001324ED"/>
  </w:style>
  <w:style w:type="paragraph" w:customStyle="1" w:styleId="1BE4DC99661040EF8301814AFB480568">
    <w:name w:val="1BE4DC99661040EF8301814AFB480568"/>
    <w:rsid w:val="001324ED"/>
  </w:style>
  <w:style w:type="paragraph" w:customStyle="1" w:styleId="92D5E3853DE248D0A7BDFA51A94695A9">
    <w:name w:val="92D5E3853DE248D0A7BDFA51A94695A9"/>
    <w:rsid w:val="001324ED"/>
  </w:style>
  <w:style w:type="paragraph" w:customStyle="1" w:styleId="5CB6C925C6594A46B82F23E53498A9ED">
    <w:name w:val="5CB6C925C6594A46B82F23E53498A9ED"/>
    <w:rsid w:val="001324ED"/>
  </w:style>
  <w:style w:type="paragraph" w:customStyle="1" w:styleId="82B48EC5600E4E9B93F7AAAACA120014">
    <w:name w:val="82B48EC5600E4E9B93F7AAAACA120014"/>
    <w:rsid w:val="001324ED"/>
  </w:style>
  <w:style w:type="paragraph" w:customStyle="1" w:styleId="A582F82D1AAB400BB722166152E71347">
    <w:name w:val="A582F82D1AAB400BB722166152E71347"/>
    <w:rsid w:val="001324ED"/>
  </w:style>
  <w:style w:type="paragraph" w:customStyle="1" w:styleId="547DCF9B677147F19A03DAC472F8A19E">
    <w:name w:val="547DCF9B677147F19A03DAC472F8A19E"/>
    <w:rsid w:val="001324ED"/>
  </w:style>
  <w:style w:type="paragraph" w:customStyle="1" w:styleId="78B047532BB140648BD005564929453C">
    <w:name w:val="78B047532BB140648BD005564929453C"/>
    <w:rsid w:val="001324ED"/>
  </w:style>
  <w:style w:type="paragraph" w:customStyle="1" w:styleId="3935B626985045689416C3160E8B7C37">
    <w:name w:val="3935B626985045689416C3160E8B7C37"/>
    <w:rsid w:val="001324ED"/>
  </w:style>
  <w:style w:type="paragraph" w:customStyle="1" w:styleId="F7B579979CBF4356AB470BD310D3A1BA">
    <w:name w:val="F7B579979CBF4356AB470BD310D3A1BA"/>
    <w:rsid w:val="001324ED"/>
  </w:style>
  <w:style w:type="paragraph" w:customStyle="1" w:styleId="727A8B41E59C473390A7CDE1CC02F960">
    <w:name w:val="727A8B41E59C473390A7CDE1CC02F960"/>
    <w:rsid w:val="001324ED"/>
  </w:style>
  <w:style w:type="paragraph" w:customStyle="1" w:styleId="6F5DDCE8B856438DB46A03E1F56907B3">
    <w:name w:val="6F5DDCE8B856438DB46A03E1F56907B3"/>
    <w:rsid w:val="001324ED"/>
  </w:style>
  <w:style w:type="paragraph" w:customStyle="1" w:styleId="7E4C12AC12124EFC857D0091B25C4F1E">
    <w:name w:val="7E4C12AC12124EFC857D0091B25C4F1E"/>
    <w:rsid w:val="001324ED"/>
  </w:style>
  <w:style w:type="paragraph" w:customStyle="1" w:styleId="C500042598064B43929D72FE1CB7FEB6">
    <w:name w:val="C500042598064B43929D72FE1CB7FEB6"/>
    <w:rsid w:val="001324ED"/>
  </w:style>
  <w:style w:type="paragraph" w:customStyle="1" w:styleId="EF48BDFAAA1F438C9DBEB92FB4D48EF8">
    <w:name w:val="EF48BDFAAA1F438C9DBEB92FB4D48EF8"/>
    <w:rsid w:val="001324ED"/>
  </w:style>
  <w:style w:type="paragraph" w:customStyle="1" w:styleId="1500FB0F43AF4BC8B1F403B191B4F4F6">
    <w:name w:val="1500FB0F43AF4BC8B1F403B191B4F4F6"/>
    <w:rsid w:val="001324ED"/>
  </w:style>
  <w:style w:type="paragraph" w:customStyle="1" w:styleId="B7ABB713884941288A98FEB4203B5E14">
    <w:name w:val="B7ABB713884941288A98FEB4203B5E14"/>
    <w:rsid w:val="001324ED"/>
  </w:style>
  <w:style w:type="paragraph" w:customStyle="1" w:styleId="DF0BFE42CCB34C4091A388DAD5F2A558">
    <w:name w:val="DF0BFE42CCB34C4091A388DAD5F2A558"/>
    <w:rsid w:val="001324ED"/>
  </w:style>
  <w:style w:type="paragraph" w:customStyle="1" w:styleId="BB922349F3CE43A49A92EE428C7AEA4E">
    <w:name w:val="BB922349F3CE43A49A92EE428C7AEA4E"/>
    <w:rsid w:val="001324ED"/>
  </w:style>
  <w:style w:type="paragraph" w:customStyle="1" w:styleId="E0D9832FF6794864B5CBBEB87C17701E">
    <w:name w:val="E0D9832FF6794864B5CBBEB87C17701E"/>
    <w:rsid w:val="001324ED"/>
  </w:style>
  <w:style w:type="paragraph" w:customStyle="1" w:styleId="2609E8C7929548C9BE82CCE061C4ABDA">
    <w:name w:val="2609E8C7929548C9BE82CCE061C4ABDA"/>
    <w:rsid w:val="001324ED"/>
  </w:style>
  <w:style w:type="paragraph" w:customStyle="1" w:styleId="05DB87E825864BAA81C99F36A10F8DE7">
    <w:name w:val="05DB87E825864BAA81C99F36A10F8DE7"/>
    <w:rsid w:val="001324ED"/>
  </w:style>
  <w:style w:type="paragraph" w:customStyle="1" w:styleId="5BB965C6C1EE47D1B2191C897913F82A">
    <w:name w:val="5BB965C6C1EE47D1B2191C897913F82A"/>
    <w:rsid w:val="001324ED"/>
  </w:style>
  <w:style w:type="paragraph" w:customStyle="1" w:styleId="393BA0BA139E4E308235AC620A8F1600">
    <w:name w:val="393BA0BA139E4E308235AC620A8F1600"/>
    <w:rsid w:val="001324ED"/>
  </w:style>
  <w:style w:type="paragraph" w:customStyle="1" w:styleId="8A2DE9051DDD4B649C03F2F3F968FBE0">
    <w:name w:val="8A2DE9051DDD4B649C03F2F3F968FBE0"/>
    <w:rsid w:val="001324ED"/>
  </w:style>
  <w:style w:type="paragraph" w:customStyle="1" w:styleId="60C333B07DB742D1A360F764EFD2D969">
    <w:name w:val="60C333B07DB742D1A360F764EFD2D969"/>
    <w:rsid w:val="001324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2023-04-14T11:15:00Z</dcterms:created>
  <dcterms:modified xsi:type="dcterms:W3CDTF">2023-04-14T12:54:00Z</dcterms:modified>
</cp:coreProperties>
</file>